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C3" w:rsidRDefault="009B7EA6" w:rsidP="00CD1053">
      <w:pPr>
        <w:spacing w:line="240" w:lineRule="auto"/>
        <w:ind w:left="1416" w:firstLine="708"/>
        <w:jc w:val="right"/>
        <w:rPr>
          <w:rFonts w:cs="Arial"/>
          <w:b/>
          <w:szCs w:val="22"/>
        </w:rPr>
      </w:pPr>
      <w:r>
        <w:rPr>
          <w:rFonts w:cs="Arial"/>
          <w:szCs w:val="22"/>
        </w:rPr>
        <w:t>Ost</w:t>
      </w:r>
      <w:r w:rsidR="00B11BD6">
        <w:rPr>
          <w:rFonts w:cs="Arial"/>
          <w:szCs w:val="22"/>
        </w:rPr>
        <w:t xml:space="preserve">rava </w:t>
      </w:r>
      <w:r w:rsidR="00BE0491">
        <w:rPr>
          <w:rFonts w:cs="Arial"/>
          <w:szCs w:val="22"/>
        </w:rPr>
        <w:t>19</w:t>
      </w:r>
      <w:r w:rsidR="007C0E74">
        <w:rPr>
          <w:rFonts w:cs="Arial"/>
          <w:szCs w:val="22"/>
        </w:rPr>
        <w:t>.</w:t>
      </w:r>
      <w:r w:rsidR="004E39D5">
        <w:rPr>
          <w:rFonts w:cs="Arial"/>
          <w:szCs w:val="22"/>
        </w:rPr>
        <w:t xml:space="preserve"> srpna</w:t>
      </w:r>
      <w:r w:rsidR="00695F48">
        <w:rPr>
          <w:rFonts w:cs="Arial"/>
          <w:szCs w:val="22"/>
        </w:rPr>
        <w:t xml:space="preserve"> 2026</w:t>
      </w:r>
    </w:p>
    <w:p w:rsidR="005F2EAD" w:rsidRDefault="005F2EAD" w:rsidP="00EC6EDA">
      <w:pPr>
        <w:jc w:val="both"/>
        <w:rPr>
          <w:rFonts w:cs="Arial"/>
          <w:b/>
          <w:szCs w:val="22"/>
        </w:rPr>
      </w:pPr>
    </w:p>
    <w:p w:rsidR="007C0E74" w:rsidRP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7C0E74">
        <w:rPr>
          <w:rStyle w:val="normaltextrun"/>
          <w:rFonts w:ascii="Arial" w:hAnsi="Arial" w:cs="Arial"/>
          <w:bCs/>
          <w:sz w:val="28"/>
          <w:szCs w:val="28"/>
        </w:rPr>
        <w:t>Na vodě v pohodě. Když znáte pravidla</w:t>
      </w:r>
      <w:r w:rsidRPr="007C0E74">
        <w:rPr>
          <w:rStyle w:val="eop"/>
          <w:rFonts w:ascii="Arial" w:hAnsi="Arial" w:cs="Arial"/>
          <w:sz w:val="28"/>
          <w:szCs w:val="28"/>
        </w:rPr>
        <w:t>…</w:t>
      </w:r>
    </w:p>
    <w:p w:rsidR="007C0E74" w:rsidRPr="00286585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2"/>
          <w:szCs w:val="32"/>
        </w:rPr>
      </w:pP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Léto je v plném proudu a s teplými dny přibývá také lidí, kteří vyrážejí na vodu. Někteří usednou do člunu či plachetnice, jiní vyrazí na </w:t>
      </w:r>
      <w:proofErr w:type="spellStart"/>
      <w:r>
        <w:rPr>
          <w:rStyle w:val="normaltextrun"/>
          <w:rFonts w:ascii="Arial" w:hAnsi="Arial" w:cs="Arial"/>
        </w:rPr>
        <w:t>paddleboardu</w:t>
      </w:r>
      <w:proofErr w:type="spellEnd"/>
      <w:r>
        <w:rPr>
          <w:rStyle w:val="normaltextrun"/>
          <w:rFonts w:ascii="Arial" w:hAnsi="Arial" w:cs="Arial"/>
        </w:rPr>
        <w:t>.</w:t>
      </w:r>
      <w:r>
        <w:rPr>
          <w:rStyle w:val="eop"/>
          <w:rFonts w:ascii="Arial" w:hAnsi="Arial" w:cs="Arial"/>
        </w:rPr>
        <w:t> </w:t>
      </w:r>
      <w:r w:rsidRPr="00286585">
        <w:rPr>
          <w:rStyle w:val="normaltextrun"/>
          <w:rFonts w:ascii="Arial" w:hAnsi="Arial" w:cs="Arial"/>
          <w:bCs/>
        </w:rPr>
        <w:t>Nezapomínejte, že i na vodních plochách platí pravidla. Chvilka nepozornosti, špatný odhad nebo přecenění vlastních schopností může mít vážné následky. Policisté proto společně se Státní plavební správou připomínají zásady bezpečného pohybu na vodě.</w:t>
      </w:r>
      <w:r w:rsidRPr="00286585"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C0E74" w:rsidRP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7C0E74">
        <w:rPr>
          <w:rStyle w:val="normaltextrun"/>
          <w:rFonts w:ascii="Arial" w:hAnsi="Arial" w:cs="Arial"/>
        </w:rPr>
        <w:t>Ani na vodě neplatí, že si každý může dělat, co chce. </w:t>
      </w:r>
      <w:r w:rsidRPr="007C0E74">
        <w:rPr>
          <w:rStyle w:val="normaltextrun"/>
          <w:rFonts w:ascii="Arial" w:hAnsi="Arial" w:cs="Arial"/>
          <w:bCs/>
        </w:rPr>
        <w:t>Před vyplutím je důležité znát pravidla konkrétní vodní plochy a vědět, kde je plavba povolena, omezena nebo zakázána.</w:t>
      </w:r>
      <w:r w:rsidRPr="007C0E74">
        <w:rPr>
          <w:rStyle w:val="normaltextrun"/>
          <w:rFonts w:ascii="Arial" w:hAnsi="Arial" w:cs="Arial"/>
        </w:rPr>
        <w:t> Respektovat je nutné také plavební značení, bóje a prostory vyhrazené plavcům.</w:t>
      </w:r>
      <w:r w:rsidRPr="007C0E74"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Ne každé plavidlo může řídit každý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U některých plavidel nestačí pouze chuť vyplout a umět držet kormidlo. Zákon stanovuje podmínky, za kterých je nutné mít příslušné oprávnění k vedení plavidla.</w:t>
      </w: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Evidence plavidel a zkoušky vůdců malých plavidel spadají do působnosti Státní plavební správy. Ta zároveň kontroluje dodržování pravidel plavebního provozu, technickou způsobilost plavidel a potřebné doklady.</w:t>
      </w: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Povinnost registrace se týká mimo jiné plavidel s vlastním strojním pohonem o výkonu větším než 4 kW, plavidel s celkovou hmotností včetně povoleného zatížení přes 1 000 kilogramů nebo plachetnic s celkovou plochou plachet větší než 12 m².</w:t>
      </w: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Alkohol? Nulová tolerance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:rsidR="007C0E74" w:rsidRPr="003F33F1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Stejně jako na silnici, ani na vodě nemá alkohol co dělat v rukou osoby, která řídí plavidlo</w:t>
      </w:r>
      <w:r w:rsidRPr="007C0E74">
        <w:rPr>
          <w:rStyle w:val="normaltextrun"/>
          <w:rFonts w:ascii="Arial" w:hAnsi="Arial" w:cs="Arial"/>
        </w:rPr>
        <w:t>. </w:t>
      </w:r>
      <w:r w:rsidRPr="007C0E74">
        <w:rPr>
          <w:rStyle w:val="normaltextrun"/>
          <w:rFonts w:ascii="Arial" w:hAnsi="Arial" w:cs="Arial"/>
          <w:bCs/>
        </w:rPr>
        <w:t>„Dát si jedno“ a následně usednout za kormidlo může znamenat ohrožení nejen samotného vůdce plavidla, ale také celé posádky a dalších lidí na vodě.</w:t>
      </w:r>
      <w:r w:rsidRPr="007C0E74">
        <w:rPr>
          <w:rStyle w:val="eop"/>
          <w:rFonts w:ascii="Arial" w:hAnsi="Arial" w:cs="Arial"/>
        </w:rPr>
        <w:t> </w:t>
      </w:r>
      <w:r w:rsidRPr="007C0E74">
        <w:rPr>
          <w:rFonts w:ascii="Segoe UI" w:hAnsi="Segoe UI" w:cs="Segoe UI"/>
          <w:sz w:val="18"/>
          <w:szCs w:val="18"/>
        </w:rPr>
        <w:t xml:space="preserve"> </w:t>
      </w:r>
      <w:r w:rsidRPr="007C0E74">
        <w:rPr>
          <w:rStyle w:val="normaltextrun"/>
          <w:rFonts w:ascii="Arial" w:hAnsi="Arial" w:cs="Arial"/>
        </w:rPr>
        <w:t>Vůdce</w:t>
      </w:r>
      <w:r>
        <w:rPr>
          <w:rStyle w:val="normaltextrun"/>
          <w:rFonts w:ascii="Arial" w:hAnsi="Arial" w:cs="Arial"/>
        </w:rPr>
        <w:t xml:space="preserve"> plavidla musí sledovat situaci kolem sebe, včas a srozumitelně dávat najevo své úmysly a přizpůsobit způsob plavby aktuální situaci. 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I na vodě potkáte</w:t>
      </w:r>
      <w:r w:rsidRPr="003F33F1">
        <w:rPr>
          <w:rStyle w:val="normaltextrun"/>
          <w:rFonts w:ascii="Arial" w:hAnsi="Arial" w:cs="Arial"/>
        </w:rPr>
        <w:t xml:space="preserve"> policisty</w:t>
      </w:r>
      <w:r>
        <w:rPr>
          <w:rStyle w:val="normaltextrun"/>
          <w:rFonts w:ascii="Arial" w:hAnsi="Arial" w:cs="Arial"/>
        </w:rPr>
        <w:t>. Jejich přítomnost na vodních plochách má především preventivní charakter. Upozorňují návštěvníky na rizikové chování, kontrolují dodržování pravidel a v případě nehod nebo jiných mimořádných událostí provádějí potřebná opatření.</w:t>
      </w: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lastRenderedPageBreak/>
        <w:t>V Moravskoslezském kraji se policisté společně s pracovníky Stá</w:t>
      </w:r>
      <w:r w:rsidR="00BE0491">
        <w:rPr>
          <w:rStyle w:val="normaltextrun"/>
          <w:rFonts w:ascii="Arial" w:hAnsi="Arial" w:cs="Arial"/>
        </w:rPr>
        <w:t xml:space="preserve">tní plavební správy zapojují do </w:t>
      </w:r>
      <w:r w:rsidRPr="007C0E74">
        <w:rPr>
          <w:rStyle w:val="normaltextrun"/>
          <w:rFonts w:ascii="Arial" w:hAnsi="Arial" w:cs="Arial"/>
        </w:rPr>
        <w:t>projektu </w:t>
      </w:r>
      <w:r w:rsidRPr="007C0E74">
        <w:rPr>
          <w:rStyle w:val="normaltextrun"/>
          <w:rFonts w:ascii="Arial" w:hAnsi="Arial" w:cs="Arial"/>
          <w:bCs/>
        </w:rPr>
        <w:t>Bezpečně u vody</w:t>
      </w:r>
      <w:r>
        <w:rPr>
          <w:rStyle w:val="normaltextrun"/>
          <w:rFonts w:ascii="Arial" w:hAnsi="Arial" w:cs="Arial"/>
        </w:rPr>
        <w:t>. Potkat je můžete například na Žermanické a </w:t>
      </w:r>
      <w:proofErr w:type="spellStart"/>
      <w:r>
        <w:rPr>
          <w:rStyle w:val="normaltextrun"/>
          <w:rFonts w:ascii="Arial" w:hAnsi="Arial" w:cs="Arial"/>
        </w:rPr>
        <w:t>Těrlické</w:t>
      </w:r>
      <w:proofErr w:type="spellEnd"/>
      <w:r>
        <w:rPr>
          <w:rStyle w:val="normaltextrun"/>
          <w:rFonts w:ascii="Arial" w:hAnsi="Arial" w:cs="Arial"/>
        </w:rPr>
        <w:t> přehradě nebo na Slezské Hartě.</w:t>
      </w:r>
      <w:r>
        <w:rPr>
          <w:rStyle w:val="eop"/>
          <w:rFonts w:ascii="Arial" w:hAnsi="Arial" w:cs="Arial"/>
        </w:rPr>
        <w:t> </w:t>
      </w:r>
    </w:p>
    <w:p w:rsidR="007C0E74" w:rsidRDefault="007C0E74" w:rsidP="007C0E7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:rsidR="007C0E74" w:rsidRDefault="007C0E74" w:rsidP="007C0E74">
      <w:pPr>
        <w:pStyle w:val="paragraph"/>
        <w:spacing w:after="0"/>
        <w:jc w:val="both"/>
        <w:textAlignment w:val="baseline"/>
        <w:rPr>
          <w:rStyle w:val="eop"/>
          <w:rFonts w:ascii="Arial" w:hAnsi="Arial" w:cs="Arial"/>
        </w:rPr>
      </w:pPr>
      <w:r w:rsidRPr="00011F7A">
        <w:rPr>
          <w:rStyle w:val="normaltextrun"/>
          <w:rFonts w:ascii="Arial" w:hAnsi="Arial" w:cs="Arial"/>
          <w:bCs/>
        </w:rPr>
        <w:t>Pamatujte, že bezpečná plavba začíná ještě před vyplutím.</w:t>
      </w:r>
      <w:r w:rsidRPr="00011F7A">
        <w:rPr>
          <w:rStyle w:val="eop"/>
          <w:rFonts w:ascii="Arial" w:hAnsi="Arial" w:cs="Arial"/>
        </w:rPr>
        <w:t> </w:t>
      </w:r>
      <w:r w:rsidRPr="00011F7A">
        <w:rPr>
          <w:rStyle w:val="normaltextrun"/>
          <w:rFonts w:ascii="Arial" w:hAnsi="Arial" w:cs="Arial"/>
        </w:rPr>
        <w:t>Dobrý kapitán není ten, kdo nejrychleji vypluje. </w:t>
      </w:r>
      <w:r w:rsidRPr="00011F7A">
        <w:rPr>
          <w:rStyle w:val="normaltextrun"/>
          <w:rFonts w:ascii="Arial" w:hAnsi="Arial" w:cs="Arial"/>
          <w:bCs/>
        </w:rPr>
        <w:t>Dobrý kapitán je ten, který se svou posádkou bezpečně dopluje.</w:t>
      </w:r>
      <w:r w:rsidRPr="00011F7A">
        <w:rPr>
          <w:rStyle w:val="eop"/>
          <w:rFonts w:ascii="Arial" w:hAnsi="Arial" w:cs="Arial"/>
        </w:rPr>
        <w:t> </w:t>
      </w:r>
    </w:p>
    <w:p w:rsidR="00507BFA" w:rsidRDefault="00507BFA" w:rsidP="004E39D5">
      <w:pPr>
        <w:jc w:val="both"/>
        <w:rPr>
          <w:rFonts w:cs="Arial"/>
          <w:b/>
          <w:bCs/>
          <w:szCs w:val="22"/>
        </w:rPr>
      </w:pPr>
    </w:p>
    <w:p w:rsidR="00F84056" w:rsidRPr="007C0E74" w:rsidRDefault="007C0E74" w:rsidP="00F84056">
      <w:pPr>
        <w:rPr>
          <w:rFonts w:cs="Arial"/>
          <w:color w:val="000000"/>
          <w:sz w:val="24"/>
        </w:rPr>
      </w:pPr>
      <w:r w:rsidRPr="007C0E74">
        <w:rPr>
          <w:rFonts w:cs="Arial"/>
          <w:color w:val="000000"/>
          <w:sz w:val="24"/>
        </w:rPr>
        <w:t>Krajské ředitelství policie Moravskoslezského kraje</w:t>
      </w:r>
    </w:p>
    <w:p w:rsidR="00F84056" w:rsidRDefault="007C0E74" w:rsidP="005A5B60">
      <w:pPr>
        <w:rPr>
          <w:rFonts w:cs="Arial"/>
          <w:color w:val="000000"/>
          <w:sz w:val="24"/>
        </w:rPr>
      </w:pPr>
      <w:r w:rsidRPr="007C0E74">
        <w:rPr>
          <w:rFonts w:cs="Arial"/>
          <w:color w:val="000000"/>
          <w:sz w:val="24"/>
        </w:rPr>
        <w:t>oddělení prevence</w:t>
      </w:r>
    </w:p>
    <w:p w:rsidR="007C0E74" w:rsidRPr="007C0E74" w:rsidRDefault="00D079FD" w:rsidP="005A5B60">
      <w:pPr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19</w:t>
      </w:r>
      <w:bookmarkStart w:id="0" w:name="_GoBack"/>
      <w:bookmarkEnd w:id="0"/>
      <w:r w:rsidR="007C0E74">
        <w:rPr>
          <w:rFonts w:cs="Arial"/>
          <w:color w:val="000000"/>
          <w:sz w:val="24"/>
        </w:rPr>
        <w:t>. srpna 2026</w:t>
      </w:r>
    </w:p>
    <w:sectPr w:rsidR="007C0E74" w:rsidRPr="007C0E74" w:rsidSect="003838FA"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967" w:rsidRDefault="003F5967">
      <w:r>
        <w:separator/>
      </w:r>
    </w:p>
  </w:endnote>
  <w:endnote w:type="continuationSeparator" w:id="0">
    <w:p w:rsidR="003F5967" w:rsidRDefault="003F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0C" w:rsidRDefault="0071430C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079F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0C" w:rsidRDefault="0071430C">
    <w:pPr>
      <w:pStyle w:val="Zpat"/>
    </w:pPr>
  </w:p>
  <w:p w:rsidR="0071430C" w:rsidRDefault="0071430C" w:rsidP="00C70F2F">
    <w:pPr>
      <w:pStyle w:val="Zpat"/>
    </w:pPr>
  </w:p>
  <w:p w:rsidR="00B11BD6" w:rsidRDefault="00B11BD6" w:rsidP="00B11BD6">
    <w:pPr>
      <w:pStyle w:val="Zpat"/>
    </w:pPr>
    <w:r>
      <w:t>30. dubna 1682/24</w:t>
    </w:r>
  </w:p>
  <w:p w:rsidR="00B11BD6" w:rsidRDefault="00B11BD6" w:rsidP="00B11BD6">
    <w:pPr>
      <w:pStyle w:val="Zpat"/>
    </w:pPr>
    <w:proofErr w:type="gramStart"/>
    <w:r>
      <w:t>702 00  Ostrava</w:t>
    </w:r>
    <w:proofErr w:type="gramEnd"/>
    <w:r>
      <w:t xml:space="preserve"> – Moravská Ostrava</w:t>
    </w:r>
  </w:p>
  <w:p w:rsidR="00B11BD6" w:rsidRDefault="00B11BD6" w:rsidP="00B11BD6">
    <w:pPr>
      <w:pStyle w:val="Zpat"/>
      <w:ind w:left="0"/>
    </w:pPr>
  </w:p>
  <w:p w:rsidR="00B11BD6" w:rsidRDefault="0001350E" w:rsidP="00B11BD6">
    <w:pPr>
      <w:pStyle w:val="Zpat"/>
    </w:pPr>
    <w:r>
      <w:t>Tel.: +420 7</w:t>
    </w:r>
    <w:r w:rsidR="00C42F9A">
      <w:t>2</w:t>
    </w:r>
    <w:r w:rsidR="00164B6B">
      <w:t>5 798 384</w:t>
    </w:r>
  </w:p>
  <w:p w:rsidR="00B11BD6" w:rsidRDefault="00507BFA" w:rsidP="00B11BD6">
    <w:pPr>
      <w:pStyle w:val="Zpat"/>
    </w:pPr>
    <w:r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0" b="0"/>
          <wp:wrapNone/>
          <wp:docPr id="40" name="obrázek 40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50E">
      <w:t xml:space="preserve">Email: </w:t>
    </w:r>
    <w:r w:rsidR="00164B6B">
      <w:t>vladimira.faferkova</w:t>
    </w:r>
    <w:r w:rsidR="00B11BD6">
      <w:t>@pcr.cz</w:t>
    </w:r>
  </w:p>
  <w:p w:rsidR="0071430C" w:rsidRDefault="0071430C" w:rsidP="00B11B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967" w:rsidRDefault="003F5967">
      <w:r>
        <w:separator/>
      </w:r>
    </w:p>
  </w:footnote>
  <w:footnote w:type="continuationSeparator" w:id="0">
    <w:p w:rsidR="003F5967" w:rsidRDefault="003F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0C" w:rsidRDefault="00507BFA" w:rsidP="001634F4">
    <w:pPr>
      <w:pStyle w:val="n3"/>
    </w:pPr>
    <w: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0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5"/>
      <w:gridCol w:w="170"/>
      <w:gridCol w:w="7314"/>
    </w:tblGrid>
    <w:tr w:rsidR="0071430C" w:rsidTr="00860B48">
      <w:trPr>
        <w:trHeight w:val="1644"/>
      </w:trPr>
      <w:tc>
        <w:tcPr>
          <w:tcW w:w="2155" w:type="dxa"/>
          <w:vAlign w:val="bottom"/>
        </w:tcPr>
        <w:p w:rsidR="0071430C" w:rsidRDefault="0071430C" w:rsidP="003E0E50">
          <w:pPr>
            <w:pStyle w:val="Zhlav"/>
          </w:pPr>
        </w:p>
      </w:tc>
      <w:tc>
        <w:tcPr>
          <w:tcW w:w="170" w:type="dxa"/>
          <w:tcBorders>
            <w:left w:val="nil"/>
          </w:tcBorders>
          <w:vAlign w:val="bottom"/>
        </w:tcPr>
        <w:p w:rsidR="0071430C" w:rsidRPr="00BD37AC" w:rsidRDefault="0071430C" w:rsidP="003E0E50">
          <w:pPr>
            <w:pStyle w:val="Zhlav"/>
          </w:pPr>
        </w:p>
      </w:tc>
      <w:tc>
        <w:tcPr>
          <w:tcW w:w="7314" w:type="dxa"/>
          <w:vAlign w:val="bottom"/>
        </w:tcPr>
        <w:p w:rsidR="007E4ACF" w:rsidRDefault="007E4ACF" w:rsidP="003E0E50">
          <w:pPr>
            <w:pStyle w:val="Zhlav"/>
          </w:pPr>
        </w:p>
        <w:p w:rsidR="00BF7BD6" w:rsidRDefault="00BF7BD6" w:rsidP="00BF7BD6">
          <w:pPr>
            <w:pStyle w:val="Zhlav"/>
          </w:pPr>
          <w:r>
            <w:t>POLICIE ČESKÉ REPUBLIKY</w:t>
          </w:r>
        </w:p>
        <w:p w:rsidR="00BF7BD6" w:rsidRDefault="00BF7BD6" w:rsidP="00BF7BD6">
          <w:pPr>
            <w:pStyle w:val="Zhlav"/>
          </w:pPr>
          <w:r>
            <w:t>Krajské ředitelství policie moravskoslezského kraje</w:t>
          </w:r>
        </w:p>
        <w:p w:rsidR="00BF7BD6" w:rsidRDefault="00BF7BD6" w:rsidP="00BF7BD6">
          <w:pPr>
            <w:pStyle w:val="Zhlav"/>
          </w:pPr>
        </w:p>
        <w:p w:rsidR="00BF7BD6" w:rsidRPr="00E4348F" w:rsidRDefault="00BF7BD6" w:rsidP="00BF7BD6">
          <w:pPr>
            <w:pStyle w:val="Zahlavi2"/>
            <w:rPr>
              <w:rFonts w:cs="Arial"/>
              <w:szCs w:val="20"/>
            </w:rPr>
          </w:pPr>
          <w:r w:rsidRPr="00E4348F">
            <w:rPr>
              <w:rFonts w:cs="Arial"/>
              <w:szCs w:val="20"/>
            </w:rPr>
            <w:t>kancelá</w:t>
          </w:r>
          <w:r w:rsidR="00E4348F" w:rsidRPr="00E4348F">
            <w:rPr>
              <w:rFonts w:cs="Arial"/>
              <w:szCs w:val="20"/>
            </w:rPr>
            <w:t>ř ředitele</w:t>
          </w:r>
        </w:p>
        <w:p w:rsidR="00E4348F" w:rsidRPr="00E4348F" w:rsidRDefault="004E39D5" w:rsidP="00BF7BD6">
          <w:pPr>
            <w:pStyle w:val="Zahlavi2"/>
            <w:rPr>
              <w:rFonts w:cs="Arial"/>
              <w:szCs w:val="20"/>
            </w:rPr>
          </w:pPr>
          <w:r>
            <w:rPr>
              <w:rFonts w:cs="Arial"/>
              <w:szCs w:val="20"/>
            </w:rPr>
            <w:t>oddělení prevence</w:t>
          </w:r>
        </w:p>
        <w:p w:rsidR="0036335D" w:rsidRPr="00E4348F" w:rsidRDefault="00B11BD6" w:rsidP="0036335D">
          <w:pPr>
            <w:jc w:val="both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Ostrava</w:t>
          </w:r>
        </w:p>
        <w:p w:rsidR="0071430C" w:rsidRPr="006867E9" w:rsidRDefault="0071430C" w:rsidP="0036335D">
          <w:pPr>
            <w:jc w:val="both"/>
          </w:pPr>
        </w:p>
      </w:tc>
    </w:tr>
    <w:tr w:rsidR="0071430C" w:rsidTr="00860B48">
      <w:trPr>
        <w:trHeight w:val="851"/>
      </w:trPr>
      <w:tc>
        <w:tcPr>
          <w:tcW w:w="2155" w:type="dxa"/>
        </w:tcPr>
        <w:p w:rsidR="0071430C" w:rsidRDefault="0071430C" w:rsidP="00776A76">
          <w:pPr>
            <w:pStyle w:val="Zhlav"/>
          </w:pPr>
        </w:p>
      </w:tc>
      <w:tc>
        <w:tcPr>
          <w:tcW w:w="170" w:type="dxa"/>
          <w:tcBorders>
            <w:left w:val="nil"/>
          </w:tcBorders>
        </w:tcPr>
        <w:p w:rsidR="0071430C" w:rsidRPr="00BD37AC" w:rsidRDefault="0071430C" w:rsidP="00652F98">
          <w:pPr>
            <w:pStyle w:val="Zhlav"/>
          </w:pPr>
        </w:p>
      </w:tc>
      <w:tc>
        <w:tcPr>
          <w:tcW w:w="7314" w:type="dxa"/>
          <w:vAlign w:val="bottom"/>
        </w:tcPr>
        <w:p w:rsidR="0071430C" w:rsidRPr="006867E9" w:rsidRDefault="0071430C" w:rsidP="005B2342">
          <w:pPr>
            <w:pStyle w:val="Zahlavi3"/>
          </w:pPr>
        </w:p>
      </w:tc>
    </w:tr>
  </w:tbl>
  <w:p w:rsidR="0071430C" w:rsidRDefault="00507BF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252095</wp:posOffset>
              </wp:positionH>
              <wp:positionV relativeFrom="page">
                <wp:posOffset>5346700</wp:posOffset>
              </wp:positionV>
              <wp:extent cx="144145" cy="0"/>
              <wp:effectExtent l="13970" t="12700" r="13335" b="6350"/>
              <wp:wrapNone/>
              <wp:docPr id="4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EFE7B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" strokecolor="#1d1d1b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7200900</wp:posOffset>
              </wp:positionV>
              <wp:extent cx="215900" cy="0"/>
              <wp:effectExtent l="8890" t="9525" r="13335" b="9525"/>
              <wp:wrapNone/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8AA2B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67pt" to="31.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3600450</wp:posOffset>
              </wp:positionV>
              <wp:extent cx="215900" cy="0"/>
              <wp:effectExtent l="8890" t="9525" r="13335" b="9525"/>
              <wp:wrapNone/>
              <wp:docPr id="2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7F2201" id="Line 2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3.5pt" to="31.2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430C" w:rsidRDefault="00507BFA" w:rsidP="00866422">
                          <w:r w:rsidRPr="0001641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04825" cy="552450"/>
                                <wp:effectExtent l="0" t="0" r="0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" strokecolor="white">
              <v:textbox style="mso-fit-shape-to-text:t" inset="0,0,0,0">
                <w:txbxContent>
                  <w:p w:rsidR="0071430C" w:rsidRDefault="00507BFA" w:rsidP="00866422">
                    <w:r w:rsidRPr="0001641F">
                      <w:rPr>
                        <w:noProof/>
                      </w:rPr>
                      <w:drawing>
                        <wp:inline distT="0" distB="0" distL="0" distR="0">
                          <wp:extent cx="504825" cy="552450"/>
                          <wp:effectExtent l="0" t="0" r="0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34D60"/>
    <w:multiLevelType w:val="hybridMultilevel"/>
    <w:tmpl w:val="ED78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7B64"/>
    <w:multiLevelType w:val="hybridMultilevel"/>
    <w:tmpl w:val="7A8CB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3B"/>
    <w:rsid w:val="00001E01"/>
    <w:rsid w:val="000047C7"/>
    <w:rsid w:val="0000487C"/>
    <w:rsid w:val="000051CB"/>
    <w:rsid w:val="000052BB"/>
    <w:rsid w:val="000062FB"/>
    <w:rsid w:val="0000741C"/>
    <w:rsid w:val="0001350E"/>
    <w:rsid w:val="000151DF"/>
    <w:rsid w:val="00015735"/>
    <w:rsid w:val="0001641F"/>
    <w:rsid w:val="0002346D"/>
    <w:rsid w:val="00024166"/>
    <w:rsid w:val="00024CBC"/>
    <w:rsid w:val="000259CD"/>
    <w:rsid w:val="0003051F"/>
    <w:rsid w:val="00031454"/>
    <w:rsid w:val="000321BC"/>
    <w:rsid w:val="00032F25"/>
    <w:rsid w:val="00036B80"/>
    <w:rsid w:val="0003752C"/>
    <w:rsid w:val="00043D27"/>
    <w:rsid w:val="00044783"/>
    <w:rsid w:val="000508A4"/>
    <w:rsid w:val="00057502"/>
    <w:rsid w:val="00062F3F"/>
    <w:rsid w:val="0006789F"/>
    <w:rsid w:val="00070B1A"/>
    <w:rsid w:val="00076C18"/>
    <w:rsid w:val="000816B0"/>
    <w:rsid w:val="00081F45"/>
    <w:rsid w:val="00082127"/>
    <w:rsid w:val="0008312F"/>
    <w:rsid w:val="00083BD2"/>
    <w:rsid w:val="00085092"/>
    <w:rsid w:val="000856EA"/>
    <w:rsid w:val="00085A3E"/>
    <w:rsid w:val="00092FC2"/>
    <w:rsid w:val="000A2B60"/>
    <w:rsid w:val="000A33D4"/>
    <w:rsid w:val="000A7C9A"/>
    <w:rsid w:val="000B4003"/>
    <w:rsid w:val="000B6E14"/>
    <w:rsid w:val="000C628B"/>
    <w:rsid w:val="000D0322"/>
    <w:rsid w:val="000D0E89"/>
    <w:rsid w:val="000D2406"/>
    <w:rsid w:val="000D6A66"/>
    <w:rsid w:val="000D6F63"/>
    <w:rsid w:val="000E55AB"/>
    <w:rsid w:val="000E75ED"/>
    <w:rsid w:val="000E7AFB"/>
    <w:rsid w:val="000F39A7"/>
    <w:rsid w:val="00113412"/>
    <w:rsid w:val="00116059"/>
    <w:rsid w:val="00117168"/>
    <w:rsid w:val="00117C98"/>
    <w:rsid w:val="0012657A"/>
    <w:rsid w:val="001374A8"/>
    <w:rsid w:val="00145531"/>
    <w:rsid w:val="0014653C"/>
    <w:rsid w:val="00146C9A"/>
    <w:rsid w:val="001613F0"/>
    <w:rsid w:val="001634F4"/>
    <w:rsid w:val="00164B6B"/>
    <w:rsid w:val="00166B7A"/>
    <w:rsid w:val="0017192C"/>
    <w:rsid w:val="0017269A"/>
    <w:rsid w:val="00175C74"/>
    <w:rsid w:val="00180A7C"/>
    <w:rsid w:val="001856B4"/>
    <w:rsid w:val="001875A3"/>
    <w:rsid w:val="00187D81"/>
    <w:rsid w:val="001902A0"/>
    <w:rsid w:val="001961A2"/>
    <w:rsid w:val="001A02D7"/>
    <w:rsid w:val="001A26E2"/>
    <w:rsid w:val="001B69DD"/>
    <w:rsid w:val="001C4C1B"/>
    <w:rsid w:val="001C4E5C"/>
    <w:rsid w:val="001C5D0F"/>
    <w:rsid w:val="001D2D86"/>
    <w:rsid w:val="001D2F35"/>
    <w:rsid w:val="001D3F29"/>
    <w:rsid w:val="001E56D8"/>
    <w:rsid w:val="001F2728"/>
    <w:rsid w:val="001F3CC2"/>
    <w:rsid w:val="001F3DA8"/>
    <w:rsid w:val="001F7132"/>
    <w:rsid w:val="00202C95"/>
    <w:rsid w:val="00204E2E"/>
    <w:rsid w:val="0020606D"/>
    <w:rsid w:val="0021039C"/>
    <w:rsid w:val="00214528"/>
    <w:rsid w:val="0021681B"/>
    <w:rsid w:val="0021798F"/>
    <w:rsid w:val="002249B6"/>
    <w:rsid w:val="00226EB9"/>
    <w:rsid w:val="00230F42"/>
    <w:rsid w:val="00236906"/>
    <w:rsid w:val="002419D6"/>
    <w:rsid w:val="0024213A"/>
    <w:rsid w:val="00243DB6"/>
    <w:rsid w:val="0024429C"/>
    <w:rsid w:val="00247379"/>
    <w:rsid w:val="002510BF"/>
    <w:rsid w:val="002522E7"/>
    <w:rsid w:val="00255B5F"/>
    <w:rsid w:val="00261616"/>
    <w:rsid w:val="0026485E"/>
    <w:rsid w:val="0026592F"/>
    <w:rsid w:val="00266C59"/>
    <w:rsid w:val="0027219C"/>
    <w:rsid w:val="00273FA9"/>
    <w:rsid w:val="00275F36"/>
    <w:rsid w:val="00276E45"/>
    <w:rsid w:val="00280277"/>
    <w:rsid w:val="0028414D"/>
    <w:rsid w:val="0028552E"/>
    <w:rsid w:val="00291D3E"/>
    <w:rsid w:val="0029295A"/>
    <w:rsid w:val="002A1E75"/>
    <w:rsid w:val="002A460B"/>
    <w:rsid w:val="002A6926"/>
    <w:rsid w:val="002B48AA"/>
    <w:rsid w:val="002B4BA4"/>
    <w:rsid w:val="002B4DF1"/>
    <w:rsid w:val="002B71F3"/>
    <w:rsid w:val="002C1999"/>
    <w:rsid w:val="002D6AD0"/>
    <w:rsid w:val="002D751C"/>
    <w:rsid w:val="002E1A14"/>
    <w:rsid w:val="002E2D37"/>
    <w:rsid w:val="002E2FC9"/>
    <w:rsid w:val="002E371C"/>
    <w:rsid w:val="002E7DBC"/>
    <w:rsid w:val="002F318F"/>
    <w:rsid w:val="002F4A89"/>
    <w:rsid w:val="002F7376"/>
    <w:rsid w:val="003033CD"/>
    <w:rsid w:val="00307B67"/>
    <w:rsid w:val="003112F9"/>
    <w:rsid w:val="00314447"/>
    <w:rsid w:val="0031453B"/>
    <w:rsid w:val="00330AB9"/>
    <w:rsid w:val="00331CB5"/>
    <w:rsid w:val="003334F7"/>
    <w:rsid w:val="00337151"/>
    <w:rsid w:val="00344147"/>
    <w:rsid w:val="00344494"/>
    <w:rsid w:val="00346377"/>
    <w:rsid w:val="0035051E"/>
    <w:rsid w:val="00352735"/>
    <w:rsid w:val="00355529"/>
    <w:rsid w:val="00361F74"/>
    <w:rsid w:val="00362E9F"/>
    <w:rsid w:val="0036335D"/>
    <w:rsid w:val="003637BE"/>
    <w:rsid w:val="00363992"/>
    <w:rsid w:val="00373782"/>
    <w:rsid w:val="003748EF"/>
    <w:rsid w:val="003804A9"/>
    <w:rsid w:val="00382772"/>
    <w:rsid w:val="00382C71"/>
    <w:rsid w:val="003838FA"/>
    <w:rsid w:val="00384BE9"/>
    <w:rsid w:val="00385E60"/>
    <w:rsid w:val="00387014"/>
    <w:rsid w:val="00387D2A"/>
    <w:rsid w:val="00387F3F"/>
    <w:rsid w:val="00390AD7"/>
    <w:rsid w:val="00391026"/>
    <w:rsid w:val="00393651"/>
    <w:rsid w:val="0039487F"/>
    <w:rsid w:val="003963F3"/>
    <w:rsid w:val="00397E50"/>
    <w:rsid w:val="003A2082"/>
    <w:rsid w:val="003A52E6"/>
    <w:rsid w:val="003B16BB"/>
    <w:rsid w:val="003B2220"/>
    <w:rsid w:val="003B30B4"/>
    <w:rsid w:val="003B47DE"/>
    <w:rsid w:val="003B6E30"/>
    <w:rsid w:val="003B7A31"/>
    <w:rsid w:val="003C0BC5"/>
    <w:rsid w:val="003C0D97"/>
    <w:rsid w:val="003C15B9"/>
    <w:rsid w:val="003C2609"/>
    <w:rsid w:val="003C353E"/>
    <w:rsid w:val="003C3A7F"/>
    <w:rsid w:val="003C6A38"/>
    <w:rsid w:val="003D0BBB"/>
    <w:rsid w:val="003D2D1D"/>
    <w:rsid w:val="003D5665"/>
    <w:rsid w:val="003D5D12"/>
    <w:rsid w:val="003D5EEE"/>
    <w:rsid w:val="003E0E50"/>
    <w:rsid w:val="003E4380"/>
    <w:rsid w:val="003F172C"/>
    <w:rsid w:val="003F2784"/>
    <w:rsid w:val="003F5967"/>
    <w:rsid w:val="00401942"/>
    <w:rsid w:val="00402164"/>
    <w:rsid w:val="00402BD2"/>
    <w:rsid w:val="004036C2"/>
    <w:rsid w:val="00404627"/>
    <w:rsid w:val="00404B54"/>
    <w:rsid w:val="00405BF4"/>
    <w:rsid w:val="00407362"/>
    <w:rsid w:val="00410261"/>
    <w:rsid w:val="00411739"/>
    <w:rsid w:val="00414ABB"/>
    <w:rsid w:val="00420DF4"/>
    <w:rsid w:val="0042406D"/>
    <w:rsid w:val="00432C1A"/>
    <w:rsid w:val="0044289A"/>
    <w:rsid w:val="00443A38"/>
    <w:rsid w:val="00446085"/>
    <w:rsid w:val="00450D28"/>
    <w:rsid w:val="004564FE"/>
    <w:rsid w:val="00456888"/>
    <w:rsid w:val="004575F9"/>
    <w:rsid w:val="0047373C"/>
    <w:rsid w:val="0047623C"/>
    <w:rsid w:val="00494464"/>
    <w:rsid w:val="00495EE4"/>
    <w:rsid w:val="00497A71"/>
    <w:rsid w:val="004A1CB9"/>
    <w:rsid w:val="004A407E"/>
    <w:rsid w:val="004A50D7"/>
    <w:rsid w:val="004B07F8"/>
    <w:rsid w:val="004B1C99"/>
    <w:rsid w:val="004B4006"/>
    <w:rsid w:val="004B4A69"/>
    <w:rsid w:val="004B5FA7"/>
    <w:rsid w:val="004C05A5"/>
    <w:rsid w:val="004C509E"/>
    <w:rsid w:val="004C761F"/>
    <w:rsid w:val="004C7DF5"/>
    <w:rsid w:val="004D1CE3"/>
    <w:rsid w:val="004D2726"/>
    <w:rsid w:val="004D2C75"/>
    <w:rsid w:val="004D33E7"/>
    <w:rsid w:val="004D3A46"/>
    <w:rsid w:val="004D7584"/>
    <w:rsid w:val="004D766A"/>
    <w:rsid w:val="004E2EF4"/>
    <w:rsid w:val="004E39D5"/>
    <w:rsid w:val="004E64AA"/>
    <w:rsid w:val="004F2DFA"/>
    <w:rsid w:val="004F3D95"/>
    <w:rsid w:val="004F4D70"/>
    <w:rsid w:val="004F5651"/>
    <w:rsid w:val="00507BFA"/>
    <w:rsid w:val="00510CC3"/>
    <w:rsid w:val="00512566"/>
    <w:rsid w:val="00513EFC"/>
    <w:rsid w:val="00515CA2"/>
    <w:rsid w:val="005160A5"/>
    <w:rsid w:val="005170BA"/>
    <w:rsid w:val="0052552C"/>
    <w:rsid w:val="00527ECC"/>
    <w:rsid w:val="00530FBA"/>
    <w:rsid w:val="00532F1B"/>
    <w:rsid w:val="0053510E"/>
    <w:rsid w:val="0053559C"/>
    <w:rsid w:val="00537636"/>
    <w:rsid w:val="00542874"/>
    <w:rsid w:val="00542F93"/>
    <w:rsid w:val="00545CFE"/>
    <w:rsid w:val="00547192"/>
    <w:rsid w:val="00551F56"/>
    <w:rsid w:val="00552A99"/>
    <w:rsid w:val="00556965"/>
    <w:rsid w:val="00557DC3"/>
    <w:rsid w:val="0056225C"/>
    <w:rsid w:val="00563028"/>
    <w:rsid w:val="00567249"/>
    <w:rsid w:val="00572602"/>
    <w:rsid w:val="00574D40"/>
    <w:rsid w:val="005753BA"/>
    <w:rsid w:val="00584B5F"/>
    <w:rsid w:val="00587345"/>
    <w:rsid w:val="0059024D"/>
    <w:rsid w:val="005938AF"/>
    <w:rsid w:val="005938C4"/>
    <w:rsid w:val="005A292B"/>
    <w:rsid w:val="005A2B34"/>
    <w:rsid w:val="005A59CF"/>
    <w:rsid w:val="005A5B60"/>
    <w:rsid w:val="005B1BF0"/>
    <w:rsid w:val="005B2342"/>
    <w:rsid w:val="005B4B34"/>
    <w:rsid w:val="005B5AD4"/>
    <w:rsid w:val="005B61E3"/>
    <w:rsid w:val="005C020E"/>
    <w:rsid w:val="005C4CF4"/>
    <w:rsid w:val="005C7ED3"/>
    <w:rsid w:val="005D1E18"/>
    <w:rsid w:val="005D5DD5"/>
    <w:rsid w:val="005D6946"/>
    <w:rsid w:val="005E228F"/>
    <w:rsid w:val="005E7CFE"/>
    <w:rsid w:val="005F25C6"/>
    <w:rsid w:val="005F2EAD"/>
    <w:rsid w:val="005F40B3"/>
    <w:rsid w:val="005F629D"/>
    <w:rsid w:val="00610AAC"/>
    <w:rsid w:val="006145F2"/>
    <w:rsid w:val="00615B7F"/>
    <w:rsid w:val="006212D0"/>
    <w:rsid w:val="00621969"/>
    <w:rsid w:val="00621F52"/>
    <w:rsid w:val="006255B2"/>
    <w:rsid w:val="00631EA1"/>
    <w:rsid w:val="00652F98"/>
    <w:rsid w:val="00654761"/>
    <w:rsid w:val="00660871"/>
    <w:rsid w:val="006655AD"/>
    <w:rsid w:val="006659FB"/>
    <w:rsid w:val="00665D9F"/>
    <w:rsid w:val="00667578"/>
    <w:rsid w:val="00671685"/>
    <w:rsid w:val="00671F51"/>
    <w:rsid w:val="006729CB"/>
    <w:rsid w:val="00673E00"/>
    <w:rsid w:val="00676242"/>
    <w:rsid w:val="006804BC"/>
    <w:rsid w:val="0068065F"/>
    <w:rsid w:val="00681273"/>
    <w:rsid w:val="006841D6"/>
    <w:rsid w:val="00685018"/>
    <w:rsid w:val="006867E9"/>
    <w:rsid w:val="0069021D"/>
    <w:rsid w:val="00695BB1"/>
    <w:rsid w:val="00695F48"/>
    <w:rsid w:val="006971D7"/>
    <w:rsid w:val="0069777D"/>
    <w:rsid w:val="006A4084"/>
    <w:rsid w:val="006A4F5F"/>
    <w:rsid w:val="006C3D06"/>
    <w:rsid w:val="006C6C5D"/>
    <w:rsid w:val="006D2283"/>
    <w:rsid w:val="006D3383"/>
    <w:rsid w:val="006D39EE"/>
    <w:rsid w:val="006E308A"/>
    <w:rsid w:val="006E363D"/>
    <w:rsid w:val="006E64F0"/>
    <w:rsid w:val="006E701B"/>
    <w:rsid w:val="006F1EDB"/>
    <w:rsid w:val="006F2872"/>
    <w:rsid w:val="006F2FE2"/>
    <w:rsid w:val="006F2FF8"/>
    <w:rsid w:val="00700D3B"/>
    <w:rsid w:val="00702146"/>
    <w:rsid w:val="007066B4"/>
    <w:rsid w:val="00706D0F"/>
    <w:rsid w:val="00707B85"/>
    <w:rsid w:val="00707E5F"/>
    <w:rsid w:val="0071430C"/>
    <w:rsid w:val="00726617"/>
    <w:rsid w:val="007278C6"/>
    <w:rsid w:val="007351CF"/>
    <w:rsid w:val="007351D0"/>
    <w:rsid w:val="007363AD"/>
    <w:rsid w:val="0073692A"/>
    <w:rsid w:val="0074092E"/>
    <w:rsid w:val="00743565"/>
    <w:rsid w:val="0074465A"/>
    <w:rsid w:val="00744CEA"/>
    <w:rsid w:val="007456EE"/>
    <w:rsid w:val="0075093E"/>
    <w:rsid w:val="00750CAB"/>
    <w:rsid w:val="00754281"/>
    <w:rsid w:val="0076031D"/>
    <w:rsid w:val="00762BF0"/>
    <w:rsid w:val="00764155"/>
    <w:rsid w:val="00771A4F"/>
    <w:rsid w:val="00776A76"/>
    <w:rsid w:val="00780EA0"/>
    <w:rsid w:val="00783B9B"/>
    <w:rsid w:val="00783C48"/>
    <w:rsid w:val="007879B5"/>
    <w:rsid w:val="00790F0A"/>
    <w:rsid w:val="00791B8E"/>
    <w:rsid w:val="007952B5"/>
    <w:rsid w:val="007963E8"/>
    <w:rsid w:val="007A43FB"/>
    <w:rsid w:val="007A7B61"/>
    <w:rsid w:val="007B1040"/>
    <w:rsid w:val="007B47DE"/>
    <w:rsid w:val="007B5228"/>
    <w:rsid w:val="007B7660"/>
    <w:rsid w:val="007C0E74"/>
    <w:rsid w:val="007C4C6C"/>
    <w:rsid w:val="007C71B0"/>
    <w:rsid w:val="007D5873"/>
    <w:rsid w:val="007D780B"/>
    <w:rsid w:val="007E063D"/>
    <w:rsid w:val="007E0A14"/>
    <w:rsid w:val="007E4ACF"/>
    <w:rsid w:val="007E7ABC"/>
    <w:rsid w:val="007F544A"/>
    <w:rsid w:val="007F6340"/>
    <w:rsid w:val="00803F79"/>
    <w:rsid w:val="0080548A"/>
    <w:rsid w:val="0080750F"/>
    <w:rsid w:val="00807BC8"/>
    <w:rsid w:val="00810715"/>
    <w:rsid w:val="00812E88"/>
    <w:rsid w:val="00814615"/>
    <w:rsid w:val="00815C1B"/>
    <w:rsid w:val="008172C1"/>
    <w:rsid w:val="00821C57"/>
    <w:rsid w:val="0082348F"/>
    <w:rsid w:val="0082577F"/>
    <w:rsid w:val="00835FEA"/>
    <w:rsid w:val="0083623E"/>
    <w:rsid w:val="008379B1"/>
    <w:rsid w:val="00841D46"/>
    <w:rsid w:val="00846334"/>
    <w:rsid w:val="00851385"/>
    <w:rsid w:val="00851C37"/>
    <w:rsid w:val="00852179"/>
    <w:rsid w:val="008523A4"/>
    <w:rsid w:val="0085609A"/>
    <w:rsid w:val="00856EF5"/>
    <w:rsid w:val="00860B48"/>
    <w:rsid w:val="00861EC2"/>
    <w:rsid w:val="0086231F"/>
    <w:rsid w:val="00863C1B"/>
    <w:rsid w:val="00866422"/>
    <w:rsid w:val="008719C4"/>
    <w:rsid w:val="0087268C"/>
    <w:rsid w:val="00873401"/>
    <w:rsid w:val="0087475A"/>
    <w:rsid w:val="00880992"/>
    <w:rsid w:val="008833F1"/>
    <w:rsid w:val="008854C2"/>
    <w:rsid w:val="00891BFA"/>
    <w:rsid w:val="00893A9B"/>
    <w:rsid w:val="008A007E"/>
    <w:rsid w:val="008A2DD5"/>
    <w:rsid w:val="008A3311"/>
    <w:rsid w:val="008A381E"/>
    <w:rsid w:val="008B0099"/>
    <w:rsid w:val="008B38AD"/>
    <w:rsid w:val="008B7229"/>
    <w:rsid w:val="008C1EC4"/>
    <w:rsid w:val="008D1E97"/>
    <w:rsid w:val="008D29F5"/>
    <w:rsid w:val="008E1204"/>
    <w:rsid w:val="008E4DEA"/>
    <w:rsid w:val="008F3357"/>
    <w:rsid w:val="008F5033"/>
    <w:rsid w:val="00902E6B"/>
    <w:rsid w:val="00914286"/>
    <w:rsid w:val="009229FB"/>
    <w:rsid w:val="00923562"/>
    <w:rsid w:val="0092393F"/>
    <w:rsid w:val="00923EEE"/>
    <w:rsid w:val="0093111E"/>
    <w:rsid w:val="00931EFB"/>
    <w:rsid w:val="009331F9"/>
    <w:rsid w:val="00933540"/>
    <w:rsid w:val="009407F5"/>
    <w:rsid w:val="009434D5"/>
    <w:rsid w:val="00943D8A"/>
    <w:rsid w:val="0095083A"/>
    <w:rsid w:val="00957BED"/>
    <w:rsid w:val="00967E3E"/>
    <w:rsid w:val="00970B1E"/>
    <w:rsid w:val="009733F3"/>
    <w:rsid w:val="009770C5"/>
    <w:rsid w:val="00977DF9"/>
    <w:rsid w:val="009853EB"/>
    <w:rsid w:val="00987705"/>
    <w:rsid w:val="009926D5"/>
    <w:rsid w:val="00996AE6"/>
    <w:rsid w:val="009975A5"/>
    <w:rsid w:val="009A0017"/>
    <w:rsid w:val="009A2489"/>
    <w:rsid w:val="009A3251"/>
    <w:rsid w:val="009A394F"/>
    <w:rsid w:val="009B55AC"/>
    <w:rsid w:val="009B70AC"/>
    <w:rsid w:val="009B7EA6"/>
    <w:rsid w:val="009C0314"/>
    <w:rsid w:val="009C0A3D"/>
    <w:rsid w:val="009C5FD1"/>
    <w:rsid w:val="009D3702"/>
    <w:rsid w:val="009D7F43"/>
    <w:rsid w:val="009E3C7A"/>
    <w:rsid w:val="009F1D76"/>
    <w:rsid w:val="009F294C"/>
    <w:rsid w:val="00A0296E"/>
    <w:rsid w:val="00A07585"/>
    <w:rsid w:val="00A132C4"/>
    <w:rsid w:val="00A16906"/>
    <w:rsid w:val="00A26EF1"/>
    <w:rsid w:val="00A33BFF"/>
    <w:rsid w:val="00A3795D"/>
    <w:rsid w:val="00A43502"/>
    <w:rsid w:val="00A51365"/>
    <w:rsid w:val="00A63029"/>
    <w:rsid w:val="00A72957"/>
    <w:rsid w:val="00A8051C"/>
    <w:rsid w:val="00A859D9"/>
    <w:rsid w:val="00A85DFF"/>
    <w:rsid w:val="00A935D1"/>
    <w:rsid w:val="00A94E8C"/>
    <w:rsid w:val="00AB4170"/>
    <w:rsid w:val="00AB76C4"/>
    <w:rsid w:val="00AC23F3"/>
    <w:rsid w:val="00AD1462"/>
    <w:rsid w:val="00AD391E"/>
    <w:rsid w:val="00AE0239"/>
    <w:rsid w:val="00AF0B13"/>
    <w:rsid w:val="00AF2A66"/>
    <w:rsid w:val="00AF606F"/>
    <w:rsid w:val="00B04EDC"/>
    <w:rsid w:val="00B05436"/>
    <w:rsid w:val="00B11BD6"/>
    <w:rsid w:val="00B12A88"/>
    <w:rsid w:val="00B149E9"/>
    <w:rsid w:val="00B17289"/>
    <w:rsid w:val="00B17A76"/>
    <w:rsid w:val="00B218F8"/>
    <w:rsid w:val="00B32083"/>
    <w:rsid w:val="00B320BC"/>
    <w:rsid w:val="00B33746"/>
    <w:rsid w:val="00B34417"/>
    <w:rsid w:val="00B35250"/>
    <w:rsid w:val="00B3557C"/>
    <w:rsid w:val="00B35671"/>
    <w:rsid w:val="00B35787"/>
    <w:rsid w:val="00B35D62"/>
    <w:rsid w:val="00B41E37"/>
    <w:rsid w:val="00B42F6F"/>
    <w:rsid w:val="00B44786"/>
    <w:rsid w:val="00B45C66"/>
    <w:rsid w:val="00B46CCB"/>
    <w:rsid w:val="00B500A8"/>
    <w:rsid w:val="00B53305"/>
    <w:rsid w:val="00B55134"/>
    <w:rsid w:val="00B57487"/>
    <w:rsid w:val="00B66099"/>
    <w:rsid w:val="00B7176E"/>
    <w:rsid w:val="00B72342"/>
    <w:rsid w:val="00B73FFC"/>
    <w:rsid w:val="00B74394"/>
    <w:rsid w:val="00B77FF3"/>
    <w:rsid w:val="00B834C5"/>
    <w:rsid w:val="00B837BC"/>
    <w:rsid w:val="00B878AF"/>
    <w:rsid w:val="00B91A1A"/>
    <w:rsid w:val="00B91BEC"/>
    <w:rsid w:val="00BA21E2"/>
    <w:rsid w:val="00BA3BE6"/>
    <w:rsid w:val="00BA3F33"/>
    <w:rsid w:val="00BA563D"/>
    <w:rsid w:val="00BB01D8"/>
    <w:rsid w:val="00BB515D"/>
    <w:rsid w:val="00BB783D"/>
    <w:rsid w:val="00BC1BBC"/>
    <w:rsid w:val="00BC5EB8"/>
    <w:rsid w:val="00BC61BD"/>
    <w:rsid w:val="00BD37AC"/>
    <w:rsid w:val="00BD5D53"/>
    <w:rsid w:val="00BD6380"/>
    <w:rsid w:val="00BD6A14"/>
    <w:rsid w:val="00BE0491"/>
    <w:rsid w:val="00BE135A"/>
    <w:rsid w:val="00BE3EF4"/>
    <w:rsid w:val="00BE5AF8"/>
    <w:rsid w:val="00BF2CED"/>
    <w:rsid w:val="00BF378A"/>
    <w:rsid w:val="00BF58FB"/>
    <w:rsid w:val="00BF7BD6"/>
    <w:rsid w:val="00C007FE"/>
    <w:rsid w:val="00C011BD"/>
    <w:rsid w:val="00C048DB"/>
    <w:rsid w:val="00C131C1"/>
    <w:rsid w:val="00C23CE0"/>
    <w:rsid w:val="00C248C9"/>
    <w:rsid w:val="00C25904"/>
    <w:rsid w:val="00C25F05"/>
    <w:rsid w:val="00C341AB"/>
    <w:rsid w:val="00C36E05"/>
    <w:rsid w:val="00C37728"/>
    <w:rsid w:val="00C37CE3"/>
    <w:rsid w:val="00C40061"/>
    <w:rsid w:val="00C4025F"/>
    <w:rsid w:val="00C42F9A"/>
    <w:rsid w:val="00C470B4"/>
    <w:rsid w:val="00C50AA0"/>
    <w:rsid w:val="00C576C6"/>
    <w:rsid w:val="00C57DBF"/>
    <w:rsid w:val="00C619B3"/>
    <w:rsid w:val="00C61A00"/>
    <w:rsid w:val="00C65C28"/>
    <w:rsid w:val="00C66338"/>
    <w:rsid w:val="00C67D98"/>
    <w:rsid w:val="00C70F2F"/>
    <w:rsid w:val="00C71494"/>
    <w:rsid w:val="00C77746"/>
    <w:rsid w:val="00C832DA"/>
    <w:rsid w:val="00C8523A"/>
    <w:rsid w:val="00C8690B"/>
    <w:rsid w:val="00C8765D"/>
    <w:rsid w:val="00C87B40"/>
    <w:rsid w:val="00C95F78"/>
    <w:rsid w:val="00CA0E4A"/>
    <w:rsid w:val="00CA380A"/>
    <w:rsid w:val="00CA635C"/>
    <w:rsid w:val="00CB231F"/>
    <w:rsid w:val="00CB4625"/>
    <w:rsid w:val="00CB4D0D"/>
    <w:rsid w:val="00CB7927"/>
    <w:rsid w:val="00CC04F6"/>
    <w:rsid w:val="00CC07BA"/>
    <w:rsid w:val="00CD1053"/>
    <w:rsid w:val="00CD252E"/>
    <w:rsid w:val="00CD2D88"/>
    <w:rsid w:val="00CE1ED9"/>
    <w:rsid w:val="00CE2E2B"/>
    <w:rsid w:val="00CE35AF"/>
    <w:rsid w:val="00CE4DDD"/>
    <w:rsid w:val="00CF7606"/>
    <w:rsid w:val="00D00462"/>
    <w:rsid w:val="00D00F86"/>
    <w:rsid w:val="00D0181C"/>
    <w:rsid w:val="00D02034"/>
    <w:rsid w:val="00D0446A"/>
    <w:rsid w:val="00D079FD"/>
    <w:rsid w:val="00D10879"/>
    <w:rsid w:val="00D120EE"/>
    <w:rsid w:val="00D17167"/>
    <w:rsid w:val="00D21B0F"/>
    <w:rsid w:val="00D23985"/>
    <w:rsid w:val="00D26364"/>
    <w:rsid w:val="00D27EC7"/>
    <w:rsid w:val="00D33645"/>
    <w:rsid w:val="00D3458F"/>
    <w:rsid w:val="00D35A74"/>
    <w:rsid w:val="00D4053C"/>
    <w:rsid w:val="00D41937"/>
    <w:rsid w:val="00D4258F"/>
    <w:rsid w:val="00D52902"/>
    <w:rsid w:val="00D54649"/>
    <w:rsid w:val="00D56255"/>
    <w:rsid w:val="00D56736"/>
    <w:rsid w:val="00D6393B"/>
    <w:rsid w:val="00D64870"/>
    <w:rsid w:val="00D719C9"/>
    <w:rsid w:val="00D72D52"/>
    <w:rsid w:val="00D77142"/>
    <w:rsid w:val="00D82BFA"/>
    <w:rsid w:val="00D90140"/>
    <w:rsid w:val="00D90E77"/>
    <w:rsid w:val="00D9174E"/>
    <w:rsid w:val="00D9194D"/>
    <w:rsid w:val="00D924F4"/>
    <w:rsid w:val="00D92638"/>
    <w:rsid w:val="00D938E1"/>
    <w:rsid w:val="00D93FA4"/>
    <w:rsid w:val="00D942C9"/>
    <w:rsid w:val="00D9498A"/>
    <w:rsid w:val="00DA21A5"/>
    <w:rsid w:val="00DA36C1"/>
    <w:rsid w:val="00DB0BC0"/>
    <w:rsid w:val="00DC0346"/>
    <w:rsid w:val="00DC1428"/>
    <w:rsid w:val="00DC1B57"/>
    <w:rsid w:val="00DC4DAA"/>
    <w:rsid w:val="00DC6D8C"/>
    <w:rsid w:val="00DD1897"/>
    <w:rsid w:val="00DD2CAC"/>
    <w:rsid w:val="00DE2BE9"/>
    <w:rsid w:val="00DE6B2B"/>
    <w:rsid w:val="00DF15A9"/>
    <w:rsid w:val="00DF3179"/>
    <w:rsid w:val="00DF330F"/>
    <w:rsid w:val="00DF7105"/>
    <w:rsid w:val="00E002FE"/>
    <w:rsid w:val="00E0224F"/>
    <w:rsid w:val="00E044DA"/>
    <w:rsid w:val="00E0462F"/>
    <w:rsid w:val="00E05BCF"/>
    <w:rsid w:val="00E213CF"/>
    <w:rsid w:val="00E324F5"/>
    <w:rsid w:val="00E34F87"/>
    <w:rsid w:val="00E4049C"/>
    <w:rsid w:val="00E411A2"/>
    <w:rsid w:val="00E4348F"/>
    <w:rsid w:val="00E4561E"/>
    <w:rsid w:val="00E47C4D"/>
    <w:rsid w:val="00E52D3F"/>
    <w:rsid w:val="00E56EE2"/>
    <w:rsid w:val="00E57B58"/>
    <w:rsid w:val="00E6173C"/>
    <w:rsid w:val="00E61AC1"/>
    <w:rsid w:val="00E67427"/>
    <w:rsid w:val="00E7391D"/>
    <w:rsid w:val="00E75B9B"/>
    <w:rsid w:val="00E83B4F"/>
    <w:rsid w:val="00E90069"/>
    <w:rsid w:val="00E965D7"/>
    <w:rsid w:val="00EA4C88"/>
    <w:rsid w:val="00EB005E"/>
    <w:rsid w:val="00EB0898"/>
    <w:rsid w:val="00EB1419"/>
    <w:rsid w:val="00EB2E6A"/>
    <w:rsid w:val="00EB3EBB"/>
    <w:rsid w:val="00EB4240"/>
    <w:rsid w:val="00EC1D93"/>
    <w:rsid w:val="00EC5CC9"/>
    <w:rsid w:val="00EC6D27"/>
    <w:rsid w:val="00EC6EDA"/>
    <w:rsid w:val="00ED4710"/>
    <w:rsid w:val="00ED4935"/>
    <w:rsid w:val="00ED5C7D"/>
    <w:rsid w:val="00EE155D"/>
    <w:rsid w:val="00EE51A0"/>
    <w:rsid w:val="00EE51CA"/>
    <w:rsid w:val="00EE5B08"/>
    <w:rsid w:val="00EE678E"/>
    <w:rsid w:val="00EE6F79"/>
    <w:rsid w:val="00EF38AD"/>
    <w:rsid w:val="00EF50B7"/>
    <w:rsid w:val="00EF7588"/>
    <w:rsid w:val="00F037AE"/>
    <w:rsid w:val="00F04AAB"/>
    <w:rsid w:val="00F04C33"/>
    <w:rsid w:val="00F06757"/>
    <w:rsid w:val="00F11489"/>
    <w:rsid w:val="00F11885"/>
    <w:rsid w:val="00F161EF"/>
    <w:rsid w:val="00F24C1F"/>
    <w:rsid w:val="00F26C48"/>
    <w:rsid w:val="00F2713B"/>
    <w:rsid w:val="00F27F05"/>
    <w:rsid w:val="00F303C4"/>
    <w:rsid w:val="00F310C5"/>
    <w:rsid w:val="00F417D8"/>
    <w:rsid w:val="00F42069"/>
    <w:rsid w:val="00F52774"/>
    <w:rsid w:val="00F52BC3"/>
    <w:rsid w:val="00F54D9F"/>
    <w:rsid w:val="00F55F6C"/>
    <w:rsid w:val="00F64569"/>
    <w:rsid w:val="00F707E9"/>
    <w:rsid w:val="00F722FB"/>
    <w:rsid w:val="00F74192"/>
    <w:rsid w:val="00F81537"/>
    <w:rsid w:val="00F82D4F"/>
    <w:rsid w:val="00F84056"/>
    <w:rsid w:val="00F858A0"/>
    <w:rsid w:val="00F96656"/>
    <w:rsid w:val="00FA2900"/>
    <w:rsid w:val="00FA35C2"/>
    <w:rsid w:val="00FA3A4A"/>
    <w:rsid w:val="00FA64B9"/>
    <w:rsid w:val="00FB1971"/>
    <w:rsid w:val="00FB241D"/>
    <w:rsid w:val="00FB77A7"/>
    <w:rsid w:val="00FB7A58"/>
    <w:rsid w:val="00FC0419"/>
    <w:rsid w:val="00FC20FF"/>
    <w:rsid w:val="00FC41D1"/>
    <w:rsid w:val="00FD05D2"/>
    <w:rsid w:val="00FD0A5C"/>
    <w:rsid w:val="00FD25B5"/>
    <w:rsid w:val="00FD2C8B"/>
    <w:rsid w:val="00FD4776"/>
    <w:rsid w:val="00FD6129"/>
    <w:rsid w:val="00FE223C"/>
    <w:rsid w:val="00FE2530"/>
    <w:rsid w:val="00FE4B4E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6bfd9,#1d1d1b"/>
    </o:shapedefaults>
    <o:shapelayout v:ext="edit">
      <o:idmap v:ext="edit" data="1"/>
    </o:shapelayout>
  </w:shapeDefaults>
  <w:decimalSymbol w:val=","/>
  <w:listSeparator w:val=";"/>
  <w14:docId w14:val="4DAC8253"/>
  <w15:chartTrackingRefBased/>
  <w15:docId w15:val="{63A3E019-A881-483A-85F5-33EB3B6D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Odstavecseseznamem">
    <w:name w:val="List Paragraph"/>
    <w:basedOn w:val="Normln"/>
    <w:uiPriority w:val="34"/>
    <w:qFormat/>
    <w:rsid w:val="0071430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Textbubliny">
    <w:name w:val="Balloon Text"/>
    <w:basedOn w:val="Normln"/>
    <w:link w:val="TextbublinyChar"/>
    <w:rsid w:val="00BF7B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F7BD6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1461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1461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1374A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data">
    <w:name w:val="_data"/>
    <w:rsid w:val="00695F48"/>
    <w:rPr>
      <w:rFonts w:ascii="Times New Roman" w:hAnsi="Times New Roman" w:cs="Times New Roman" w:hint="default"/>
      <w:spacing w:val="0"/>
      <w:vertAlign w:val="baseline"/>
    </w:rPr>
  </w:style>
  <w:style w:type="character" w:customStyle="1" w:styleId="htmlareanonewline">
    <w:name w:val="htmlarea_nonewline"/>
    <w:basedOn w:val="Standardnpsmoodstavce"/>
    <w:rsid w:val="00B91BEC"/>
  </w:style>
  <w:style w:type="paragraph" w:customStyle="1" w:styleId="paragraph">
    <w:name w:val="paragraph"/>
    <w:basedOn w:val="Normln"/>
    <w:rsid w:val="007C0E7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rdnpsmoodstavce"/>
    <w:rsid w:val="007C0E74"/>
  </w:style>
  <w:style w:type="character" w:customStyle="1" w:styleId="eop">
    <w:name w:val="eop"/>
    <w:basedOn w:val="Standardnpsmoodstavce"/>
    <w:rsid w:val="007C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ww\userfiles\file\sablony\UD-moravskoslezsky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UD-moravskoslezsky</Template>
  <TotalTime>202</TotalTime>
  <Pages>1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FAFERKOVÁ Vladimíra</dc:creator>
  <cp:keywords/>
  <cp:lastModifiedBy>FAFERKOVÁ Vladimíra</cp:lastModifiedBy>
  <cp:revision>4</cp:revision>
  <cp:lastPrinted>2021-06-24T12:45:00Z</cp:lastPrinted>
  <dcterms:created xsi:type="dcterms:W3CDTF">2026-08-18T11:00:00Z</dcterms:created>
  <dcterms:modified xsi:type="dcterms:W3CDTF">2026-08-19T08:38:00Z</dcterms:modified>
</cp:coreProperties>
</file>